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82" w:rsidRPr="00B45337" w:rsidRDefault="006C3482" w:rsidP="00B45337">
      <w:pPr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.85pt;margin-top:-.3pt;width:595.65pt;height:841.55pt;z-index:251658240">
            <v:imagedata r:id="rId7" o:title=""/>
            <w10:wrap type="topAndBottom"/>
          </v:shape>
        </w:pict>
      </w:r>
      <w:r w:rsidRPr="00B45337">
        <w:rPr>
          <w:rFonts w:ascii="Times New Roman" w:hAnsi="Times New Roman"/>
        </w:rPr>
        <w:t>сотрудничество со средствами массовой информ</w:t>
      </w:r>
      <w:r>
        <w:rPr>
          <w:rFonts w:ascii="Times New Roman" w:hAnsi="Times New Roman"/>
        </w:rPr>
        <w:t xml:space="preserve">ации – освещение работы отряда  </w:t>
      </w:r>
      <w:r w:rsidRPr="00B45337">
        <w:rPr>
          <w:rFonts w:ascii="Times New Roman" w:hAnsi="Times New Roman"/>
        </w:rPr>
        <w:t>ЮИД в местно</w:t>
      </w:r>
      <w:r>
        <w:rPr>
          <w:rFonts w:ascii="Times New Roman" w:hAnsi="Times New Roman"/>
        </w:rPr>
        <w:t>й печати.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Отряд</w:t>
      </w:r>
      <w:r w:rsidRPr="00B45337">
        <w:rPr>
          <w:rFonts w:ascii="Times New Roman" w:hAnsi="Times New Roman"/>
        </w:rPr>
        <w:t xml:space="preserve"> юных инспекторов движения создаются из числа школьников</w:t>
      </w:r>
      <w:r>
        <w:rPr>
          <w:rFonts w:ascii="Times New Roman" w:hAnsi="Times New Roman"/>
        </w:rPr>
        <w:t>, обучающихся в МБОУ «Макуловская СОШ»</w:t>
      </w:r>
      <w:r w:rsidRPr="00B45337">
        <w:rPr>
          <w:rFonts w:ascii="Times New Roman" w:hAnsi="Times New Roman"/>
        </w:rPr>
        <w:t xml:space="preserve"> на добровольной основе.</w:t>
      </w:r>
    </w:p>
    <w:p w:rsidR="006C3482" w:rsidRPr="00B45337" w:rsidRDefault="006C3482" w:rsidP="00B45337">
      <w:pPr>
        <w:ind w:firstLine="360"/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Администра</w:t>
      </w:r>
      <w:r>
        <w:rPr>
          <w:rFonts w:ascii="Times New Roman" w:hAnsi="Times New Roman"/>
        </w:rPr>
        <w:t xml:space="preserve">ция школы </w:t>
      </w:r>
      <w:r w:rsidRPr="00B45337">
        <w:rPr>
          <w:rFonts w:ascii="Times New Roman" w:hAnsi="Times New Roman"/>
        </w:rPr>
        <w:t xml:space="preserve"> назначает руководителя для работы с</w:t>
      </w:r>
      <w:r>
        <w:rPr>
          <w:rFonts w:ascii="Times New Roman" w:hAnsi="Times New Roman"/>
        </w:rPr>
        <w:t xml:space="preserve"> отрядом ЮИД из числа  педагогов школы. Контроль за</w:t>
      </w:r>
      <w:r w:rsidRPr="00B45337">
        <w:rPr>
          <w:rFonts w:ascii="Times New Roman" w:hAnsi="Times New Roman"/>
        </w:rPr>
        <w:t xml:space="preserve"> деятельностью отряда берет на себя руководство школы в лице заместителя директора по ВР.</w:t>
      </w:r>
    </w:p>
    <w:p w:rsidR="006C3482" w:rsidRPr="00B45337" w:rsidRDefault="006C3482" w:rsidP="00B45337">
      <w:pPr>
        <w:jc w:val="both"/>
        <w:rPr>
          <w:rFonts w:ascii="Times New Roman" w:hAnsi="Times New Roman"/>
        </w:rPr>
      </w:pPr>
    </w:p>
    <w:p w:rsidR="006C3482" w:rsidRPr="00B45337" w:rsidRDefault="006C3482" w:rsidP="00B45337">
      <w:pPr>
        <w:numPr>
          <w:ilvl w:val="0"/>
          <w:numId w:val="4"/>
        </w:numPr>
        <w:jc w:val="center"/>
        <w:rPr>
          <w:rFonts w:ascii="Times New Roman" w:hAnsi="Times New Roman"/>
        </w:rPr>
      </w:pPr>
      <w:r w:rsidRPr="00B45337">
        <w:rPr>
          <w:rFonts w:ascii="Times New Roman" w:hAnsi="Times New Roman"/>
          <w:b/>
          <w:bCs/>
        </w:rPr>
        <w:t>Организационно-правовые основы</w:t>
      </w:r>
      <w:r w:rsidRPr="00B45337">
        <w:rPr>
          <w:rFonts w:ascii="Times New Roman" w:hAnsi="Times New Roman"/>
        </w:rPr>
        <w:t xml:space="preserve"> </w:t>
      </w:r>
      <w:r w:rsidRPr="00B45337">
        <w:rPr>
          <w:rFonts w:ascii="Times New Roman" w:hAnsi="Times New Roman"/>
          <w:b/>
          <w:bCs/>
        </w:rPr>
        <w:t>деятельности отряда ЮИД.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Отряд ЮИД при общеобразовательном учреждении создается на основании приказа директора, в котором определяется лицо, на которое в</w:t>
      </w:r>
      <w:r>
        <w:rPr>
          <w:rFonts w:ascii="Times New Roman" w:hAnsi="Times New Roman"/>
        </w:rPr>
        <w:t xml:space="preserve">озлагаются обязанности руководителя отряда </w:t>
      </w:r>
      <w:r w:rsidRPr="00B45337">
        <w:rPr>
          <w:rFonts w:ascii="Times New Roman" w:hAnsi="Times New Roman"/>
        </w:rPr>
        <w:t>и основные направления его деятельности.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Членами отряда ЮИД могут быть учащиеся школы</w:t>
      </w:r>
      <w:r>
        <w:rPr>
          <w:rFonts w:ascii="Times New Roman" w:hAnsi="Times New Roman"/>
        </w:rPr>
        <w:t>, в возрасте от 9</w:t>
      </w:r>
      <w:r w:rsidRPr="00B45337">
        <w:rPr>
          <w:rFonts w:ascii="Times New Roman" w:hAnsi="Times New Roman"/>
        </w:rPr>
        <w:t xml:space="preserve"> до 15 лет, изъявившие желание активно участвовать в работе отряда по пропаганде ПДД и профилактике детского дорожно-транспортного травматизма.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Отряд ЮИД с</w:t>
      </w:r>
      <w:r>
        <w:rPr>
          <w:rFonts w:ascii="Times New Roman" w:hAnsi="Times New Roman"/>
        </w:rPr>
        <w:t>оздается при наличии не менее 10</w:t>
      </w:r>
      <w:r w:rsidRPr="00B45337">
        <w:rPr>
          <w:rFonts w:ascii="Times New Roman" w:hAnsi="Times New Roman"/>
        </w:rPr>
        <w:t xml:space="preserve"> человек и может делиться на отделения.</w:t>
      </w:r>
    </w:p>
    <w:p w:rsidR="006C3482" w:rsidRPr="00B45337" w:rsidRDefault="006C3482" w:rsidP="002542EB">
      <w:pPr>
        <w:ind w:firstLine="708"/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 xml:space="preserve">Прием в члены отряда ЮИД проводится на основе устного заявления учащегося на сборе отряда. Со всеми вновь принятыми членами руководитель отряда ЮИД проводит занятия в соответствии с календарным </w:t>
      </w:r>
      <w:r>
        <w:rPr>
          <w:rFonts w:ascii="Times New Roman" w:hAnsi="Times New Roman"/>
        </w:rPr>
        <w:t xml:space="preserve">планом. 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Из </w:t>
      </w:r>
      <w:r w:rsidRPr="00B45337">
        <w:rPr>
          <w:rFonts w:ascii="Times New Roman" w:hAnsi="Times New Roman"/>
        </w:rPr>
        <w:t xml:space="preserve"> состава</w:t>
      </w:r>
      <w:r>
        <w:rPr>
          <w:rFonts w:ascii="Times New Roman" w:hAnsi="Times New Roman"/>
        </w:rPr>
        <w:t xml:space="preserve"> отряда ЮИД</w:t>
      </w:r>
      <w:r w:rsidRPr="00B45337">
        <w:rPr>
          <w:rFonts w:ascii="Times New Roman" w:hAnsi="Times New Roman"/>
        </w:rPr>
        <w:t xml:space="preserve"> избирает</w:t>
      </w:r>
      <w:r>
        <w:rPr>
          <w:rFonts w:ascii="Times New Roman" w:hAnsi="Times New Roman"/>
        </w:rPr>
        <w:t>ся командир.</w:t>
      </w:r>
    </w:p>
    <w:p w:rsidR="006C3482" w:rsidRPr="00B45337" w:rsidRDefault="006C3482" w:rsidP="00B45337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 xml:space="preserve">Высшим органом управления ЮИД является собрание его членов. Общим голосованием юных инспекторов движения решаются наиболее ответственные вопросы в работе отряда. 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Отряд ЮИД должен иметь на</w:t>
      </w:r>
      <w:r>
        <w:rPr>
          <w:rFonts w:ascii="Times New Roman" w:hAnsi="Times New Roman"/>
        </w:rPr>
        <w:t>звание, девиз</w:t>
      </w:r>
      <w:r w:rsidRPr="00B45337">
        <w:rPr>
          <w:rFonts w:ascii="Times New Roman" w:hAnsi="Times New Roman"/>
        </w:rPr>
        <w:t xml:space="preserve"> отряда, свой уголок по профилактике ДДТТ.</w:t>
      </w:r>
    </w:p>
    <w:p w:rsidR="006C3482" w:rsidRPr="00B45337" w:rsidRDefault="006C3482" w:rsidP="00B45337">
      <w:pPr>
        <w:jc w:val="both"/>
        <w:rPr>
          <w:rFonts w:ascii="Times New Roman" w:hAnsi="Times New Roman"/>
        </w:rPr>
      </w:pPr>
    </w:p>
    <w:p w:rsidR="006C3482" w:rsidRPr="00B45337" w:rsidRDefault="006C3482" w:rsidP="00655E37">
      <w:pPr>
        <w:numPr>
          <w:ilvl w:val="0"/>
          <w:numId w:val="4"/>
        </w:numPr>
        <w:jc w:val="center"/>
        <w:rPr>
          <w:rFonts w:ascii="Times New Roman" w:hAnsi="Times New Roman"/>
        </w:rPr>
      </w:pPr>
      <w:r w:rsidRPr="00B45337">
        <w:rPr>
          <w:rFonts w:ascii="Times New Roman" w:hAnsi="Times New Roman"/>
          <w:b/>
          <w:bCs/>
        </w:rPr>
        <w:t>Общая характеристика юного инспектора дорожного движения.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  <w:bCs/>
          <w:i/>
        </w:rPr>
        <w:t>Юный инспектор движения</w:t>
      </w:r>
      <w:r w:rsidRPr="00B45337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активный помощник учителей,  воспитателей МБОУ «Макуловская СОШ»,</w:t>
      </w:r>
      <w:r w:rsidRPr="00B45337">
        <w:rPr>
          <w:rFonts w:ascii="Times New Roman" w:hAnsi="Times New Roman"/>
        </w:rPr>
        <w:t xml:space="preserve"> Государственной инспекции безопасности дорожного движения в деле пропаганды безопасности дорожного движения и предупреждения детского дорожно-транспортного травматизма. Юный инспектор личным примером, активной общественной деятельностью формирует у школьников устойчивые навыки соблюдения Правил дорожного движения.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  <w:i/>
          <w:u w:val="single"/>
        </w:rPr>
      </w:pPr>
      <w:r w:rsidRPr="00B45337">
        <w:rPr>
          <w:rFonts w:ascii="Times New Roman" w:hAnsi="Times New Roman"/>
          <w:bCs/>
          <w:i/>
          <w:u w:val="single"/>
        </w:rPr>
        <w:t>Юный инспектор должен знать:</w:t>
      </w:r>
    </w:p>
    <w:p w:rsidR="006C3482" w:rsidRPr="00B45337" w:rsidRDefault="006C3482" w:rsidP="00B45337">
      <w:pPr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Положение об отряде</w:t>
      </w:r>
      <w:r w:rsidRPr="00B45337">
        <w:rPr>
          <w:rFonts w:ascii="Times New Roman" w:hAnsi="Times New Roman"/>
        </w:rPr>
        <w:t xml:space="preserve"> юных инспекторов движения;</w:t>
      </w:r>
    </w:p>
    <w:p w:rsidR="006C3482" w:rsidRPr="00B45337" w:rsidRDefault="006C3482" w:rsidP="00B76177">
      <w:pPr>
        <w:numPr>
          <w:ilvl w:val="0"/>
          <w:numId w:val="8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историю развития Правил дорожного движения, службы ГИБДД и движения ЮИД;</w:t>
      </w:r>
    </w:p>
    <w:p w:rsidR="006C3482" w:rsidRPr="00B45337" w:rsidRDefault="006C3482" w:rsidP="00B45337">
      <w:pPr>
        <w:numPr>
          <w:ilvl w:val="0"/>
          <w:numId w:val="8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формы и методы пропагандистской работы по безопасности дорожного движения;</w:t>
      </w:r>
    </w:p>
    <w:p w:rsidR="006C3482" w:rsidRPr="00B45337" w:rsidRDefault="006C3482" w:rsidP="00B45337">
      <w:pPr>
        <w:numPr>
          <w:ilvl w:val="0"/>
          <w:numId w:val="8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устройство и приемы безопасной эксплуатации велосипеда;</w:t>
      </w:r>
    </w:p>
    <w:p w:rsidR="006C3482" w:rsidRPr="00B45337" w:rsidRDefault="006C3482" w:rsidP="00B45337">
      <w:pPr>
        <w:numPr>
          <w:ilvl w:val="0"/>
          <w:numId w:val="8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основы оказания первой доврачебной помощи пострадавшим в дорожно-транспортных происшествиях (ДТП) и при неотложных ситуациях;</w:t>
      </w:r>
    </w:p>
    <w:p w:rsidR="006C3482" w:rsidRPr="00B45337" w:rsidRDefault="006C3482" w:rsidP="00B76177">
      <w:pPr>
        <w:jc w:val="both"/>
        <w:rPr>
          <w:rFonts w:ascii="Times New Roman" w:hAnsi="Times New Roman"/>
        </w:rPr>
      </w:pP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  <w:i/>
          <w:u w:val="single"/>
        </w:rPr>
      </w:pPr>
      <w:r w:rsidRPr="00B45337">
        <w:rPr>
          <w:rFonts w:ascii="Times New Roman" w:hAnsi="Times New Roman"/>
          <w:bCs/>
          <w:i/>
          <w:u w:val="single"/>
        </w:rPr>
        <w:t>Юный инспектор должен уметь:</w:t>
      </w:r>
    </w:p>
    <w:p w:rsidR="006C3482" w:rsidRPr="00B45337" w:rsidRDefault="006C3482" w:rsidP="00B45337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оценивать дорожную ситуацию, определять уровень опасности для пешеходов и велосипедистов;</w:t>
      </w:r>
    </w:p>
    <w:p w:rsidR="006C3482" w:rsidRPr="00B45337" w:rsidRDefault="006C3482" w:rsidP="00B45337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использовать в практической деятельности знание ПДД, в том числе при организации агитационной работы и пропаганды безопасности дорожного движения;</w:t>
      </w:r>
    </w:p>
    <w:p w:rsidR="006C3482" w:rsidRPr="00B45337" w:rsidRDefault="006C3482" w:rsidP="00B45337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проводить воспитательную беседу по ПДД с детьми младшего возраста;</w:t>
      </w:r>
    </w:p>
    <w:p w:rsidR="006C3482" w:rsidRPr="00B45337" w:rsidRDefault="006C3482" w:rsidP="00B76177">
      <w:pPr>
        <w:jc w:val="both"/>
        <w:rPr>
          <w:rFonts w:ascii="Times New Roman" w:hAnsi="Times New Roman"/>
        </w:rPr>
      </w:pPr>
    </w:p>
    <w:p w:rsidR="006C3482" w:rsidRPr="00B45337" w:rsidRDefault="006C3482" w:rsidP="00B45337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хорошо ездить на велосипеде и устранять возникающие неисправности.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  <w:i/>
          <w:u w:val="single"/>
        </w:rPr>
      </w:pPr>
      <w:r w:rsidRPr="00B45337">
        <w:rPr>
          <w:rFonts w:ascii="Times New Roman" w:hAnsi="Times New Roman"/>
          <w:bCs/>
          <w:i/>
          <w:u w:val="single"/>
        </w:rPr>
        <w:t>Основные задачи юного инспектора движения:</w:t>
      </w:r>
    </w:p>
    <w:p w:rsidR="006C3482" w:rsidRPr="00B45337" w:rsidRDefault="006C3482" w:rsidP="00B45337">
      <w:pPr>
        <w:numPr>
          <w:ilvl w:val="0"/>
          <w:numId w:val="10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овладение прочными знаниями, умениями и навыками безопасного поведения на улицах и дорогах;</w:t>
      </w:r>
    </w:p>
    <w:p w:rsidR="006C3482" w:rsidRPr="00B45337" w:rsidRDefault="006C3482" w:rsidP="00B45337">
      <w:pPr>
        <w:numPr>
          <w:ilvl w:val="0"/>
          <w:numId w:val="10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активная помощь учителям школ, сотрудникам ГИБДД в пропаганде Правил дорожного движения;</w:t>
      </w:r>
    </w:p>
    <w:p w:rsidR="006C3482" w:rsidRPr="00B45337" w:rsidRDefault="006C3482" w:rsidP="00B45337">
      <w:pPr>
        <w:numPr>
          <w:ilvl w:val="0"/>
          <w:numId w:val="10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борьба с правонарушениями в сфере дорожного движения среди детей и подростков;</w:t>
      </w:r>
    </w:p>
    <w:p w:rsidR="006C3482" w:rsidRPr="00B45337" w:rsidRDefault="006C3482" w:rsidP="00B45337">
      <w:pPr>
        <w:numPr>
          <w:ilvl w:val="0"/>
          <w:numId w:val="10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содействие в популяризации деятельности ЮИД</w:t>
      </w:r>
      <w:r>
        <w:rPr>
          <w:rFonts w:ascii="Times New Roman" w:hAnsi="Times New Roman"/>
        </w:rPr>
        <w:t xml:space="preserve"> в школе, на селе</w:t>
      </w:r>
      <w:r w:rsidRPr="00B45337">
        <w:rPr>
          <w:rFonts w:ascii="Times New Roman" w:hAnsi="Times New Roman"/>
        </w:rPr>
        <w:t>.</w:t>
      </w:r>
    </w:p>
    <w:p w:rsidR="006C3482" w:rsidRPr="00B45337" w:rsidRDefault="006C3482" w:rsidP="00B45337">
      <w:pPr>
        <w:jc w:val="both"/>
        <w:rPr>
          <w:rFonts w:ascii="Times New Roman" w:hAnsi="Times New Roman"/>
        </w:rPr>
      </w:pPr>
    </w:p>
    <w:p w:rsidR="006C3482" w:rsidRPr="00B45337" w:rsidRDefault="006C3482" w:rsidP="00B45337">
      <w:pPr>
        <w:jc w:val="both"/>
        <w:rPr>
          <w:rFonts w:ascii="Times New Roman" w:hAnsi="Times New Roman"/>
          <w:i/>
          <w:u w:val="single"/>
        </w:rPr>
      </w:pPr>
      <w:r w:rsidRPr="00B45337">
        <w:rPr>
          <w:rFonts w:ascii="Times New Roman" w:hAnsi="Times New Roman"/>
          <w:bCs/>
          <w:i/>
          <w:u w:val="single"/>
        </w:rPr>
        <w:t>Клятва юного инспектора движения.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Я, (фамилия, имя), вступая в ряды отряда Юных инспекторов движения, клянусь:</w:t>
      </w:r>
    </w:p>
    <w:p w:rsidR="006C3482" w:rsidRPr="00B45337" w:rsidRDefault="006C3482" w:rsidP="00B45337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быть достойным членом отряда ЮИД и примером для всех ребят;</w:t>
      </w:r>
    </w:p>
    <w:p w:rsidR="006C3482" w:rsidRPr="00B45337" w:rsidRDefault="006C3482" w:rsidP="00B45337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хорошо знать и выполнять Правила дорожного движения, пропагандировать их среди ребят;</w:t>
      </w:r>
    </w:p>
    <w:p w:rsidR="006C3482" w:rsidRPr="00B45337" w:rsidRDefault="006C3482" w:rsidP="00B45337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непримиримо относиться к нарушениям Правил дорожного движения;</w:t>
      </w:r>
    </w:p>
    <w:p w:rsidR="006C3482" w:rsidRPr="00B45337" w:rsidRDefault="006C3482" w:rsidP="00B45337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постоянно совершенствовать свои знания;</w:t>
      </w:r>
    </w:p>
    <w:p w:rsidR="006C3482" w:rsidRPr="00B45337" w:rsidRDefault="006C3482" w:rsidP="00B45337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активно участвовать в работе отряда ЮИД;</w:t>
      </w:r>
    </w:p>
    <w:p w:rsidR="006C3482" w:rsidRPr="00B45337" w:rsidRDefault="006C3482" w:rsidP="00B45337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закалять волю;</w:t>
      </w:r>
    </w:p>
    <w:p w:rsidR="006C3482" w:rsidRPr="00B45337" w:rsidRDefault="006C3482" w:rsidP="00B45337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знать о славных и героических делах Государственной инспекции безопасности дорожного движения;</w:t>
      </w:r>
    </w:p>
    <w:p w:rsidR="006C3482" w:rsidRPr="00B45337" w:rsidRDefault="006C3482" w:rsidP="00B45337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быть верным помощником работников ГИБДД, администрации школы, педагогического коллектива, с честью и достоинством носить гордое звание - Юный инспектор движения.</w:t>
      </w:r>
    </w:p>
    <w:p w:rsidR="006C3482" w:rsidRPr="00B45337" w:rsidRDefault="006C3482" w:rsidP="00B45337">
      <w:pPr>
        <w:jc w:val="both"/>
        <w:rPr>
          <w:rFonts w:ascii="Times New Roman" w:hAnsi="Times New Roman"/>
        </w:rPr>
      </w:pPr>
    </w:p>
    <w:p w:rsidR="006C3482" w:rsidRPr="00B45337" w:rsidRDefault="006C3482" w:rsidP="00655E37">
      <w:pPr>
        <w:numPr>
          <w:ilvl w:val="0"/>
          <w:numId w:val="4"/>
        </w:numPr>
        <w:jc w:val="center"/>
        <w:rPr>
          <w:rFonts w:ascii="Times New Roman" w:hAnsi="Times New Roman"/>
        </w:rPr>
      </w:pPr>
      <w:r w:rsidRPr="00B45337">
        <w:rPr>
          <w:rFonts w:ascii="Times New Roman" w:hAnsi="Times New Roman"/>
          <w:b/>
          <w:bCs/>
        </w:rPr>
        <w:t>Права и обязанности юного инспектора движения.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  <w:i/>
          <w:u w:val="single"/>
        </w:rPr>
      </w:pPr>
      <w:r w:rsidRPr="00B45337">
        <w:rPr>
          <w:rFonts w:ascii="Times New Roman" w:hAnsi="Times New Roman"/>
          <w:i/>
          <w:u w:val="single"/>
        </w:rPr>
        <w:t>Юный инспектор движения имеет право:</w:t>
      </w:r>
    </w:p>
    <w:p w:rsidR="006C3482" w:rsidRPr="00B45337" w:rsidRDefault="006C3482" w:rsidP="00B76177">
      <w:pPr>
        <w:numPr>
          <w:ilvl w:val="0"/>
          <w:numId w:val="12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Участвовать в обсуждении всех вопросов, относящихся к деятельности отряда, и вносить соответствующие предложения;</w:t>
      </w:r>
    </w:p>
    <w:p w:rsidR="006C3482" w:rsidRPr="00B45337" w:rsidRDefault="006C3482" w:rsidP="00B45337">
      <w:pPr>
        <w:numPr>
          <w:ilvl w:val="0"/>
          <w:numId w:val="12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Обращаться за помощью и консультацией по вопросам безопасности дорожного движения в местные органы ГИБДД.</w:t>
      </w:r>
    </w:p>
    <w:p w:rsidR="006C3482" w:rsidRPr="00B45337" w:rsidRDefault="006C3482" w:rsidP="00B45337">
      <w:pPr>
        <w:ind w:left="720"/>
        <w:jc w:val="both"/>
        <w:rPr>
          <w:rFonts w:ascii="Times New Roman" w:hAnsi="Times New Roman"/>
        </w:rPr>
      </w:pP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  <w:i/>
          <w:u w:val="single"/>
        </w:rPr>
      </w:pPr>
      <w:r w:rsidRPr="00B45337">
        <w:rPr>
          <w:rFonts w:ascii="Times New Roman" w:hAnsi="Times New Roman"/>
          <w:bCs/>
          <w:i/>
          <w:u w:val="single"/>
        </w:rPr>
        <w:t>Юный инспектор движения обязан:</w:t>
      </w:r>
    </w:p>
    <w:p w:rsidR="006C3482" w:rsidRPr="00B45337" w:rsidRDefault="006C3482" w:rsidP="00B45337">
      <w:pPr>
        <w:numPr>
          <w:ilvl w:val="0"/>
          <w:numId w:val="13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Дорожить честью общеобразовательного учреждения, званием юного инспектора движения, активно участвовать в делах отряда ЮИД, своевременно и точно выпо</w:t>
      </w:r>
      <w:r>
        <w:rPr>
          <w:rFonts w:ascii="Times New Roman" w:hAnsi="Times New Roman"/>
        </w:rPr>
        <w:t>лнять задания руководителя</w:t>
      </w:r>
      <w:r w:rsidRPr="00B45337">
        <w:rPr>
          <w:rFonts w:ascii="Times New Roman" w:hAnsi="Times New Roman"/>
        </w:rPr>
        <w:t>;</w:t>
      </w:r>
    </w:p>
    <w:p w:rsidR="006C3482" w:rsidRPr="00B45337" w:rsidRDefault="006C3482" w:rsidP="00B45337">
      <w:pPr>
        <w:numPr>
          <w:ilvl w:val="0"/>
          <w:numId w:val="13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Добросовестно изучать Правила дорожного движения и быть примером их неукоснительного соблюдения на улицах и дорогах;</w:t>
      </w:r>
    </w:p>
    <w:p w:rsidR="006C3482" w:rsidRPr="00B45337" w:rsidRDefault="006C3482" w:rsidP="00B45337">
      <w:pPr>
        <w:numPr>
          <w:ilvl w:val="0"/>
          <w:numId w:val="13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Вести разъяснительную работу среди сверстников, детей младшего школьного возраста, взрослого населения по пропаганде безопасности дорожного движения;</w:t>
      </w:r>
    </w:p>
    <w:p w:rsidR="006C3482" w:rsidRPr="00B45337" w:rsidRDefault="006C3482" w:rsidP="00B45337">
      <w:pPr>
        <w:numPr>
          <w:ilvl w:val="0"/>
          <w:numId w:val="13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Всемерно содействовать учителям в проведении мероприятий, направленных на предупреждение ДДТТ;</w:t>
      </w:r>
    </w:p>
    <w:p w:rsidR="006C3482" w:rsidRPr="00B45337" w:rsidRDefault="006C3482" w:rsidP="00B45337">
      <w:pPr>
        <w:numPr>
          <w:ilvl w:val="0"/>
          <w:numId w:val="13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Укреплять свое здоровье, систематически заниматься физической культурой и спортом.</w:t>
      </w:r>
    </w:p>
    <w:p w:rsidR="006C3482" w:rsidRPr="00B45337" w:rsidRDefault="006C3482" w:rsidP="00B45337">
      <w:pPr>
        <w:jc w:val="both"/>
        <w:rPr>
          <w:rFonts w:ascii="Times New Roman" w:hAnsi="Times New Roman"/>
        </w:rPr>
      </w:pPr>
    </w:p>
    <w:p w:rsidR="006C3482" w:rsidRPr="00B45337" w:rsidRDefault="006C3482" w:rsidP="00192D0E">
      <w:pPr>
        <w:numPr>
          <w:ilvl w:val="0"/>
          <w:numId w:val="4"/>
        </w:numPr>
        <w:ind w:left="426"/>
        <w:jc w:val="center"/>
        <w:rPr>
          <w:rFonts w:ascii="Times New Roman" w:hAnsi="Times New Roman"/>
        </w:rPr>
      </w:pPr>
      <w:r w:rsidRPr="00B45337">
        <w:rPr>
          <w:rFonts w:ascii="Times New Roman" w:hAnsi="Times New Roman"/>
          <w:b/>
          <w:bCs/>
        </w:rPr>
        <w:t>Деятельност</w:t>
      </w:r>
      <w:bookmarkStart w:id="0" w:name="_GoBack"/>
      <w:bookmarkEnd w:id="0"/>
      <w:r w:rsidRPr="00B45337">
        <w:rPr>
          <w:rFonts w:ascii="Times New Roman" w:hAnsi="Times New Roman"/>
          <w:b/>
          <w:bCs/>
        </w:rPr>
        <w:t>ь отрядов ЮИД.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  <w:bCs/>
          <w:i/>
          <w:u w:val="single"/>
        </w:rPr>
        <w:t>Информационная деятельность</w:t>
      </w:r>
      <w:r w:rsidRPr="00B45337">
        <w:rPr>
          <w:rFonts w:ascii="Times New Roman" w:hAnsi="Times New Roman"/>
        </w:rPr>
        <w:t xml:space="preserve"> предусматривает создание стендов членами </w:t>
      </w:r>
      <w:r>
        <w:rPr>
          <w:rFonts w:ascii="Times New Roman" w:hAnsi="Times New Roman"/>
        </w:rPr>
        <w:t>ЮИД,  п</w:t>
      </w:r>
      <w:r w:rsidRPr="00B45337">
        <w:rPr>
          <w:rFonts w:ascii="Times New Roman" w:hAnsi="Times New Roman"/>
        </w:rPr>
        <w:t>роведение разъяснительной работы по пропаганде Правил дорожного движения в школе.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  <w:bCs/>
          <w:i/>
          <w:u w:val="single"/>
        </w:rPr>
        <w:t>Пропагандистская деятельность</w:t>
      </w:r>
      <w:r w:rsidRPr="00B45337">
        <w:rPr>
          <w:rFonts w:ascii="Times New Roman" w:hAnsi="Times New Roman"/>
          <w:b/>
          <w:bCs/>
        </w:rPr>
        <w:t xml:space="preserve"> </w:t>
      </w:r>
      <w:r w:rsidRPr="00B45337">
        <w:rPr>
          <w:rFonts w:ascii="Times New Roman" w:hAnsi="Times New Roman"/>
        </w:rPr>
        <w:t>юных инспекторов движения заключается в организации разъяснительной работы по теме безопасности дорожного движения; проведении бесед, викторин; организации и проведении игр, экску</w:t>
      </w:r>
      <w:r>
        <w:rPr>
          <w:rFonts w:ascii="Times New Roman" w:hAnsi="Times New Roman"/>
        </w:rPr>
        <w:t>рсий, соревнований, конкурсов</w:t>
      </w:r>
      <w:r w:rsidRPr="00B45337">
        <w:rPr>
          <w:rFonts w:ascii="Times New Roman" w:hAnsi="Times New Roman"/>
        </w:rPr>
        <w:t>; постановке спектаклей; создании агитбригад; участии в создании и использовании наглядной агитации и методической базы для изучения ПДД в школе, а также в оформлении информационных уголков по безопасности дорожного д</w:t>
      </w:r>
      <w:r>
        <w:rPr>
          <w:rFonts w:ascii="Times New Roman" w:hAnsi="Times New Roman"/>
        </w:rPr>
        <w:t xml:space="preserve">вижения. </w:t>
      </w: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</w:rPr>
      </w:pPr>
    </w:p>
    <w:p w:rsidR="006C3482" w:rsidRPr="00655E37" w:rsidRDefault="006C3482" w:rsidP="00655E37">
      <w:pPr>
        <w:pStyle w:val="ListParagraph"/>
        <w:numPr>
          <w:ilvl w:val="0"/>
          <w:numId w:val="4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Планирование работы отряда</w:t>
      </w:r>
      <w:r w:rsidRPr="00655E37">
        <w:rPr>
          <w:rFonts w:ascii="Times New Roman" w:hAnsi="Times New Roman"/>
          <w:b/>
          <w:bCs/>
        </w:rPr>
        <w:t xml:space="preserve"> ЮИД по предупреждению детского дорожно-транспортного травматизма.</w:t>
      </w:r>
    </w:p>
    <w:p w:rsidR="006C3482" w:rsidRDefault="006C3482" w:rsidP="00B45337">
      <w:pPr>
        <w:pStyle w:val="ListParagraph"/>
        <w:numPr>
          <w:ilvl w:val="1"/>
          <w:numId w:val="4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 xml:space="preserve">В общеобразовательном учреждении составляется план работы отряда ЮИД на текущий учебный год. </w:t>
      </w:r>
    </w:p>
    <w:p w:rsidR="006C3482" w:rsidRPr="00B45337" w:rsidRDefault="006C3482" w:rsidP="00B45337">
      <w:pPr>
        <w:pStyle w:val="ListParagraph"/>
        <w:numPr>
          <w:ilvl w:val="1"/>
          <w:numId w:val="4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Планир</w:t>
      </w:r>
      <w:r>
        <w:rPr>
          <w:rFonts w:ascii="Times New Roman" w:hAnsi="Times New Roman"/>
        </w:rPr>
        <w:t>уемые направления работы отряда</w:t>
      </w:r>
      <w:r w:rsidRPr="00B45337">
        <w:rPr>
          <w:rFonts w:ascii="Times New Roman" w:hAnsi="Times New Roman"/>
        </w:rPr>
        <w:t xml:space="preserve"> ЮИД включают мероприятия, способствующие:</w:t>
      </w:r>
    </w:p>
    <w:p w:rsidR="006C3482" w:rsidRPr="00B45337" w:rsidRDefault="006C3482" w:rsidP="00B45337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воспитанию у членов отряда правосознания, уважительного отношения к деятельности органов МВД и сотрудников ГИБДД;</w:t>
      </w:r>
    </w:p>
    <w:p w:rsidR="006C3482" w:rsidRPr="00B45337" w:rsidRDefault="006C3482" w:rsidP="00B45337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углубленному изучению Правил дорожного движения, овладению методами предупреждения ДДТТ и навыками оказания первой доврачебной помощи пострадавшим в ДТП;</w:t>
      </w:r>
    </w:p>
    <w:p w:rsidR="006C3482" w:rsidRPr="00B45337" w:rsidRDefault="006C3482" w:rsidP="00B45337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участи</w:t>
      </w:r>
      <w:r>
        <w:rPr>
          <w:rFonts w:ascii="Times New Roman" w:hAnsi="Times New Roman"/>
        </w:rPr>
        <w:t>ю в районных</w:t>
      </w:r>
      <w:r w:rsidRPr="00B45337">
        <w:rPr>
          <w:rFonts w:ascii="Times New Roman" w:hAnsi="Times New Roman"/>
        </w:rPr>
        <w:t xml:space="preserve"> смотрах и конкурсах, фестивалях ЮИД, в конкурсах агитбригад;</w:t>
      </w:r>
    </w:p>
    <w:p w:rsidR="006C3482" w:rsidRPr="00B45337" w:rsidRDefault="006C3482" w:rsidP="00B45337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B45337">
        <w:rPr>
          <w:rFonts w:ascii="Times New Roman" w:hAnsi="Times New Roman"/>
        </w:rPr>
        <w:t>организации связи отряда ЮИД с учреждениями образования, учреждениями культуры, другими детскими общественными организациями и объединениями, органами ГИБДД.</w:t>
      </w:r>
    </w:p>
    <w:p w:rsidR="006C3482" w:rsidRDefault="006C3482" w:rsidP="00D25C42">
      <w:pPr>
        <w:pStyle w:val="ListParagraph"/>
        <w:numPr>
          <w:ilvl w:val="1"/>
          <w:numId w:val="4"/>
        </w:numPr>
        <w:tabs>
          <w:tab w:val="left" w:pos="528"/>
        </w:tabs>
        <w:ind w:right="40"/>
        <w:jc w:val="both"/>
        <w:rPr>
          <w:rFonts w:ascii="Times New Roman" w:hAnsi="Times New Roman" w:cs="Times New Roman"/>
        </w:rPr>
      </w:pPr>
      <w:r w:rsidRPr="00D25C42">
        <w:rPr>
          <w:rFonts w:ascii="Times New Roman" w:hAnsi="Times New Roman" w:cs="Times New Roman"/>
        </w:rPr>
        <w:t>План работы отряда ЮИД на учебный год утверждается директором школы на основании Приказа и со</w:t>
      </w:r>
      <w:r>
        <w:rPr>
          <w:rFonts w:ascii="Times New Roman" w:hAnsi="Times New Roman" w:cs="Times New Roman"/>
        </w:rPr>
        <w:t>гласуется с заместителем директора по воспитательной работе</w:t>
      </w:r>
      <w:r w:rsidRPr="00D25C42">
        <w:rPr>
          <w:rFonts w:ascii="Times New Roman" w:hAnsi="Times New Roman" w:cs="Times New Roman"/>
        </w:rPr>
        <w:t xml:space="preserve">. </w:t>
      </w:r>
    </w:p>
    <w:p w:rsidR="006C3482" w:rsidRPr="00D25C42" w:rsidRDefault="006C3482" w:rsidP="00D25C42">
      <w:pPr>
        <w:pStyle w:val="ListParagraph"/>
        <w:numPr>
          <w:ilvl w:val="1"/>
          <w:numId w:val="4"/>
        </w:numPr>
        <w:tabs>
          <w:tab w:val="left" w:pos="528"/>
        </w:tabs>
        <w:ind w:right="40"/>
        <w:jc w:val="both"/>
        <w:rPr>
          <w:rFonts w:ascii="Times New Roman" w:hAnsi="Times New Roman" w:cs="Times New Roman"/>
        </w:rPr>
      </w:pPr>
      <w:r w:rsidRPr="00D25C42">
        <w:rPr>
          <w:rFonts w:ascii="Times New Roman" w:hAnsi="Times New Roman" w:cs="Times New Roman"/>
        </w:rPr>
        <w:t xml:space="preserve">Настоящее Положение размещается </w:t>
      </w:r>
      <w:r>
        <w:rPr>
          <w:rFonts w:ascii="Times New Roman" w:hAnsi="Times New Roman" w:cs="Times New Roman"/>
        </w:rPr>
        <w:t xml:space="preserve">на сайте МБОУ «Макуловская СОШ»  Верхнеуслонского муниципального района </w:t>
      </w:r>
      <w:r w:rsidRPr="00D25C42">
        <w:rPr>
          <w:rFonts w:ascii="Times New Roman" w:hAnsi="Times New Roman" w:cs="Times New Roman"/>
        </w:rPr>
        <w:t xml:space="preserve"> РТ.</w:t>
      </w:r>
    </w:p>
    <w:p w:rsidR="006C3482" w:rsidRPr="00D25C42" w:rsidRDefault="006C3482" w:rsidP="00D25C42">
      <w:pPr>
        <w:jc w:val="both"/>
        <w:rPr>
          <w:rFonts w:ascii="Times New Roman" w:hAnsi="Times New Roman" w:cs="Times New Roman"/>
        </w:rPr>
      </w:pPr>
    </w:p>
    <w:p w:rsidR="006C3482" w:rsidRPr="00B45337" w:rsidRDefault="006C3482" w:rsidP="00B45337">
      <w:pPr>
        <w:ind w:firstLine="708"/>
        <w:jc w:val="both"/>
        <w:rPr>
          <w:rFonts w:ascii="Times New Roman" w:hAnsi="Times New Roman"/>
        </w:rPr>
      </w:pPr>
    </w:p>
    <w:p w:rsidR="006C3482" w:rsidRPr="00B45337" w:rsidRDefault="006C3482" w:rsidP="00B45337">
      <w:pPr>
        <w:pStyle w:val="31"/>
        <w:shd w:val="clear" w:color="auto" w:fill="auto"/>
        <w:tabs>
          <w:tab w:val="left" w:pos="567"/>
        </w:tabs>
        <w:spacing w:line="240" w:lineRule="auto"/>
        <w:ind w:right="20"/>
        <w:rPr>
          <w:sz w:val="24"/>
          <w:szCs w:val="24"/>
        </w:rPr>
      </w:pPr>
    </w:p>
    <w:sectPr w:rsidR="006C3482" w:rsidRPr="00B45337" w:rsidSect="0054554E">
      <w:pgSz w:w="11905" w:h="16837"/>
      <w:pgMar w:top="362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482" w:rsidRDefault="006C3482" w:rsidP="00386470">
      <w:r>
        <w:separator/>
      </w:r>
    </w:p>
  </w:endnote>
  <w:endnote w:type="continuationSeparator" w:id="0">
    <w:p w:rsidR="006C3482" w:rsidRDefault="006C3482" w:rsidP="00386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482" w:rsidRDefault="006C3482"/>
  </w:footnote>
  <w:footnote w:type="continuationSeparator" w:id="0">
    <w:p w:rsidR="006C3482" w:rsidRDefault="006C348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1365"/>
    <w:multiLevelType w:val="hybridMultilevel"/>
    <w:tmpl w:val="67049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C1591"/>
    <w:multiLevelType w:val="hybridMultilevel"/>
    <w:tmpl w:val="DBCEF806"/>
    <w:lvl w:ilvl="0" w:tplc="4B00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E2A70"/>
    <w:multiLevelType w:val="hybridMultilevel"/>
    <w:tmpl w:val="69267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234EB"/>
    <w:multiLevelType w:val="hybridMultilevel"/>
    <w:tmpl w:val="A0FA0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F4B92"/>
    <w:multiLevelType w:val="multilevel"/>
    <w:tmpl w:val="101AF18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5">
    <w:nsid w:val="1AB00F8B"/>
    <w:multiLevelType w:val="multilevel"/>
    <w:tmpl w:val="4B48A07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1AF6748"/>
    <w:multiLevelType w:val="multilevel"/>
    <w:tmpl w:val="A93CE0A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E627302"/>
    <w:multiLevelType w:val="hybridMultilevel"/>
    <w:tmpl w:val="D2EC1E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F577B1"/>
    <w:multiLevelType w:val="hybridMultilevel"/>
    <w:tmpl w:val="4788B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9B4F90"/>
    <w:multiLevelType w:val="multilevel"/>
    <w:tmpl w:val="31108FB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3F90816"/>
    <w:multiLevelType w:val="multilevel"/>
    <w:tmpl w:val="2834B7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B88097E"/>
    <w:multiLevelType w:val="hybridMultilevel"/>
    <w:tmpl w:val="9D3C7146"/>
    <w:lvl w:ilvl="0" w:tplc="4B00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B74D9E"/>
    <w:multiLevelType w:val="hybridMultilevel"/>
    <w:tmpl w:val="D5D6E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882D90"/>
    <w:multiLevelType w:val="hybridMultilevel"/>
    <w:tmpl w:val="AA26157C"/>
    <w:lvl w:ilvl="0" w:tplc="4B00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C9672D"/>
    <w:multiLevelType w:val="hybridMultilevel"/>
    <w:tmpl w:val="D2C8C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4"/>
  </w:num>
  <w:num w:numId="5">
    <w:abstractNumId w:val="1"/>
  </w:num>
  <w:num w:numId="6">
    <w:abstractNumId w:val="13"/>
  </w:num>
  <w:num w:numId="7">
    <w:abstractNumId w:val="3"/>
  </w:num>
  <w:num w:numId="8">
    <w:abstractNumId w:val="2"/>
  </w:num>
  <w:num w:numId="9">
    <w:abstractNumId w:val="0"/>
  </w:num>
  <w:num w:numId="10">
    <w:abstractNumId w:val="8"/>
  </w:num>
  <w:num w:numId="11">
    <w:abstractNumId w:val="7"/>
  </w:num>
  <w:num w:numId="12">
    <w:abstractNumId w:val="12"/>
  </w:num>
  <w:num w:numId="13">
    <w:abstractNumId w:val="14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6470"/>
    <w:rsid w:val="0000428F"/>
    <w:rsid w:val="001010F3"/>
    <w:rsid w:val="00104A2B"/>
    <w:rsid w:val="00192D0E"/>
    <w:rsid w:val="002542EB"/>
    <w:rsid w:val="002A3873"/>
    <w:rsid w:val="002C59FC"/>
    <w:rsid w:val="00386470"/>
    <w:rsid w:val="0047214D"/>
    <w:rsid w:val="0054554E"/>
    <w:rsid w:val="00655E37"/>
    <w:rsid w:val="006C3482"/>
    <w:rsid w:val="006E5A82"/>
    <w:rsid w:val="00704517"/>
    <w:rsid w:val="007224C0"/>
    <w:rsid w:val="007B2DB3"/>
    <w:rsid w:val="008005CE"/>
    <w:rsid w:val="008437BF"/>
    <w:rsid w:val="00865190"/>
    <w:rsid w:val="008C06AB"/>
    <w:rsid w:val="00910C06"/>
    <w:rsid w:val="00933A4B"/>
    <w:rsid w:val="009D2963"/>
    <w:rsid w:val="00A06889"/>
    <w:rsid w:val="00A82945"/>
    <w:rsid w:val="00A922AB"/>
    <w:rsid w:val="00B3097C"/>
    <w:rsid w:val="00B45337"/>
    <w:rsid w:val="00B54A27"/>
    <w:rsid w:val="00B757C8"/>
    <w:rsid w:val="00B76177"/>
    <w:rsid w:val="00BC4ACB"/>
    <w:rsid w:val="00C04C21"/>
    <w:rsid w:val="00C256E3"/>
    <w:rsid w:val="00CA3DB8"/>
    <w:rsid w:val="00D25C42"/>
    <w:rsid w:val="00DC7AEC"/>
    <w:rsid w:val="00E87E16"/>
    <w:rsid w:val="00F9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470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86470"/>
    <w:rPr>
      <w:rFonts w:cs="Times New Roman"/>
      <w:color w:val="0066CC"/>
      <w:u w:val="single"/>
    </w:rPr>
  </w:style>
  <w:style w:type="character" w:customStyle="1" w:styleId="a">
    <w:name w:val="Подпись к картинке_"/>
    <w:basedOn w:val="DefaultParagraphFont"/>
    <w:link w:val="1"/>
    <w:uiPriority w:val="99"/>
    <w:locked/>
    <w:rsid w:val="00386470"/>
    <w:rPr>
      <w:rFonts w:ascii="Times New Roman" w:hAnsi="Times New Roman" w:cs="Times New Roman"/>
      <w:spacing w:val="0"/>
      <w:sz w:val="19"/>
      <w:szCs w:val="19"/>
    </w:rPr>
  </w:style>
  <w:style w:type="character" w:customStyle="1" w:styleId="a0">
    <w:name w:val="Подпись к картинке"/>
    <w:basedOn w:val="a"/>
    <w:uiPriority w:val="99"/>
    <w:rsid w:val="00386470"/>
  </w:style>
  <w:style w:type="character" w:customStyle="1" w:styleId="SimSun">
    <w:name w:val="Подпись к картинке + SimSun"/>
    <w:aliases w:val="4 pt,Не полужирный,Масштаб 75%"/>
    <w:basedOn w:val="a"/>
    <w:uiPriority w:val="99"/>
    <w:rsid w:val="00386470"/>
    <w:rPr>
      <w:rFonts w:ascii="SimSun" w:eastAsia="SimSun" w:hAnsi="SimSun" w:cs="SimSun"/>
      <w:b/>
      <w:bCs/>
      <w:w w:val="75"/>
      <w:sz w:val="8"/>
      <w:szCs w:val="8"/>
    </w:rPr>
  </w:style>
  <w:style w:type="character" w:customStyle="1" w:styleId="2">
    <w:name w:val="Подпись к картинке2"/>
    <w:basedOn w:val="a"/>
    <w:uiPriority w:val="99"/>
    <w:rsid w:val="00386470"/>
  </w:style>
  <w:style w:type="character" w:customStyle="1" w:styleId="SimSun4">
    <w:name w:val="Подпись к картинке + SimSun4"/>
    <w:aliases w:val="4 pt6,Не полужирный7,Масштаб 75%6"/>
    <w:basedOn w:val="a"/>
    <w:uiPriority w:val="99"/>
    <w:rsid w:val="00386470"/>
    <w:rPr>
      <w:rFonts w:ascii="SimSun" w:eastAsia="SimSun" w:hAnsi="SimSun" w:cs="SimSun"/>
      <w:b/>
      <w:bCs/>
      <w:w w:val="75"/>
      <w:sz w:val="8"/>
      <w:szCs w:val="8"/>
    </w:rPr>
  </w:style>
  <w:style w:type="character" w:customStyle="1" w:styleId="SimSun3">
    <w:name w:val="Подпись к картинке + SimSun3"/>
    <w:aliases w:val="4 pt5,Не полужирный6,Масштаб 75%5"/>
    <w:basedOn w:val="a"/>
    <w:uiPriority w:val="99"/>
    <w:rsid w:val="00386470"/>
    <w:rPr>
      <w:rFonts w:ascii="SimSun" w:eastAsia="SimSun" w:hAnsi="SimSun" w:cs="SimSun"/>
      <w:b/>
      <w:bCs/>
      <w:w w:val="75"/>
      <w:sz w:val="8"/>
      <w:szCs w:val="8"/>
      <w:u w:val="single"/>
    </w:rPr>
  </w:style>
  <w:style w:type="character" w:customStyle="1" w:styleId="SimSun2">
    <w:name w:val="Подпись к картинке + SimSun2"/>
    <w:aliases w:val="4 pt4,Не полужирный5,Масштаб 75%4"/>
    <w:basedOn w:val="a"/>
    <w:uiPriority w:val="99"/>
    <w:rsid w:val="00386470"/>
    <w:rPr>
      <w:rFonts w:ascii="SimSun" w:eastAsia="SimSun" w:hAnsi="SimSun" w:cs="SimSun"/>
      <w:b/>
      <w:bCs/>
      <w:w w:val="75"/>
      <w:sz w:val="8"/>
      <w:szCs w:val="8"/>
      <w:u w:val="single"/>
      <w:lang w:val="zh-TW"/>
    </w:rPr>
  </w:style>
  <w:style w:type="character" w:customStyle="1" w:styleId="8pt">
    <w:name w:val="Подпись к картинке + 8 pt"/>
    <w:aliases w:val="Не полужирный4,Малые прописные"/>
    <w:basedOn w:val="a"/>
    <w:uiPriority w:val="99"/>
    <w:rsid w:val="00386470"/>
    <w:rPr>
      <w:b/>
      <w:bCs/>
      <w:smallCaps/>
      <w:sz w:val="16"/>
      <w:szCs w:val="16"/>
    </w:rPr>
  </w:style>
  <w:style w:type="character" w:customStyle="1" w:styleId="8pt1">
    <w:name w:val="Подпись к картинке + 8 pt1"/>
    <w:aliases w:val="Не полужирный3,Малые прописные2"/>
    <w:basedOn w:val="a"/>
    <w:uiPriority w:val="99"/>
    <w:rsid w:val="00386470"/>
    <w:rPr>
      <w:b/>
      <w:bCs/>
      <w:smallCaps/>
      <w:sz w:val="16"/>
      <w:szCs w:val="16"/>
    </w:rPr>
  </w:style>
  <w:style w:type="character" w:customStyle="1" w:styleId="SimSun1">
    <w:name w:val="Подпись к картинке + SimSun1"/>
    <w:aliases w:val="4 pt3,Не полужирный2,Масштаб 75%3"/>
    <w:basedOn w:val="a"/>
    <w:uiPriority w:val="99"/>
    <w:rsid w:val="00386470"/>
    <w:rPr>
      <w:rFonts w:ascii="SimSun" w:eastAsia="SimSun" w:hAnsi="SimSun" w:cs="SimSun"/>
      <w:b/>
      <w:bCs/>
      <w:w w:val="75"/>
      <w:sz w:val="8"/>
      <w:szCs w:val="8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386470"/>
    <w:rPr>
      <w:rFonts w:ascii="Times New Roman" w:hAnsi="Times New Roman" w:cs="Times New Roman"/>
      <w:spacing w:val="0"/>
      <w:sz w:val="19"/>
      <w:szCs w:val="19"/>
    </w:rPr>
  </w:style>
  <w:style w:type="character" w:customStyle="1" w:styleId="22">
    <w:name w:val="Основной текст (2)"/>
    <w:basedOn w:val="20"/>
    <w:uiPriority w:val="99"/>
    <w:rsid w:val="00386470"/>
  </w:style>
  <w:style w:type="character" w:customStyle="1" w:styleId="25">
    <w:name w:val="Основной текст (2)5"/>
    <w:basedOn w:val="20"/>
    <w:uiPriority w:val="99"/>
    <w:rsid w:val="00386470"/>
  </w:style>
  <w:style w:type="character" w:customStyle="1" w:styleId="24">
    <w:name w:val="Основной текст (2)4"/>
    <w:basedOn w:val="20"/>
    <w:uiPriority w:val="99"/>
    <w:rsid w:val="00386470"/>
  </w:style>
  <w:style w:type="character" w:customStyle="1" w:styleId="23">
    <w:name w:val="Основной текст (2)3"/>
    <w:basedOn w:val="20"/>
    <w:uiPriority w:val="99"/>
    <w:rsid w:val="00386470"/>
  </w:style>
  <w:style w:type="character" w:customStyle="1" w:styleId="220">
    <w:name w:val="Основной текст (2)2"/>
    <w:basedOn w:val="20"/>
    <w:uiPriority w:val="99"/>
    <w:rsid w:val="00386470"/>
  </w:style>
  <w:style w:type="character" w:customStyle="1" w:styleId="28pt">
    <w:name w:val="Основной текст (2) + 8 pt"/>
    <w:aliases w:val="Не полужирный1,Курсив,Малые прописные1,Интервал -1 pt"/>
    <w:basedOn w:val="20"/>
    <w:uiPriority w:val="99"/>
    <w:rsid w:val="00386470"/>
    <w:rPr>
      <w:b/>
      <w:bCs/>
      <w:i/>
      <w:iCs/>
      <w:smallCaps/>
      <w:spacing w:val="-20"/>
      <w:sz w:val="16"/>
      <w:szCs w:val="16"/>
    </w:rPr>
  </w:style>
  <w:style w:type="character" w:customStyle="1" w:styleId="26">
    <w:name w:val="Заголовок №2_"/>
    <w:basedOn w:val="DefaultParagraphFont"/>
    <w:link w:val="210"/>
    <w:uiPriority w:val="99"/>
    <w:locked/>
    <w:rsid w:val="00386470"/>
    <w:rPr>
      <w:rFonts w:ascii="Times New Roman" w:hAnsi="Times New Roman" w:cs="Times New Roman"/>
      <w:spacing w:val="0"/>
      <w:sz w:val="22"/>
      <w:szCs w:val="22"/>
    </w:rPr>
  </w:style>
  <w:style w:type="character" w:customStyle="1" w:styleId="27">
    <w:name w:val="Заголовок №2"/>
    <w:basedOn w:val="26"/>
    <w:uiPriority w:val="99"/>
    <w:rsid w:val="00386470"/>
  </w:style>
  <w:style w:type="character" w:customStyle="1" w:styleId="221">
    <w:name w:val="Заголовок №22"/>
    <w:basedOn w:val="26"/>
    <w:uiPriority w:val="99"/>
    <w:rsid w:val="00386470"/>
  </w:style>
  <w:style w:type="character" w:customStyle="1" w:styleId="a1">
    <w:name w:val="Основной текст_"/>
    <w:basedOn w:val="DefaultParagraphFont"/>
    <w:link w:val="4"/>
    <w:uiPriority w:val="99"/>
    <w:locked/>
    <w:rsid w:val="00386470"/>
    <w:rPr>
      <w:rFonts w:ascii="Times New Roman" w:hAnsi="Times New Roman" w:cs="Times New Roman"/>
      <w:spacing w:val="0"/>
      <w:sz w:val="23"/>
      <w:szCs w:val="23"/>
    </w:rPr>
  </w:style>
  <w:style w:type="character" w:customStyle="1" w:styleId="10">
    <w:name w:val="Основной текст1"/>
    <w:basedOn w:val="a1"/>
    <w:uiPriority w:val="99"/>
    <w:rsid w:val="00386470"/>
  </w:style>
  <w:style w:type="character" w:customStyle="1" w:styleId="28">
    <w:name w:val="Основной текст2"/>
    <w:basedOn w:val="a1"/>
    <w:uiPriority w:val="99"/>
    <w:rsid w:val="00386470"/>
  </w:style>
  <w:style w:type="character" w:customStyle="1" w:styleId="3">
    <w:name w:val="Основной текст3"/>
    <w:basedOn w:val="a1"/>
    <w:uiPriority w:val="99"/>
    <w:rsid w:val="00386470"/>
  </w:style>
  <w:style w:type="character" w:customStyle="1" w:styleId="SimSun0">
    <w:name w:val="Основной текст + SimSun"/>
    <w:aliases w:val="4 pt2,Масштаб 75%2"/>
    <w:basedOn w:val="a1"/>
    <w:uiPriority w:val="99"/>
    <w:rsid w:val="00386470"/>
    <w:rPr>
      <w:rFonts w:ascii="SimSun" w:eastAsia="SimSun" w:hAnsi="SimSun" w:cs="SimSun"/>
      <w:w w:val="75"/>
      <w:sz w:val="8"/>
      <w:szCs w:val="8"/>
    </w:rPr>
  </w:style>
  <w:style w:type="character" w:customStyle="1" w:styleId="SimSun10">
    <w:name w:val="Основной текст + SimSun1"/>
    <w:aliases w:val="4 pt1,Масштаб 75%1"/>
    <w:basedOn w:val="a1"/>
    <w:uiPriority w:val="99"/>
    <w:rsid w:val="00386470"/>
    <w:rPr>
      <w:rFonts w:ascii="SimSun" w:eastAsia="SimSun" w:hAnsi="SimSun" w:cs="SimSun"/>
      <w:w w:val="75"/>
      <w:sz w:val="8"/>
      <w:szCs w:val="8"/>
    </w:rPr>
  </w:style>
  <w:style w:type="character" w:customStyle="1" w:styleId="30">
    <w:name w:val="Основной текст (3)_"/>
    <w:basedOn w:val="DefaultParagraphFont"/>
    <w:link w:val="31"/>
    <w:uiPriority w:val="99"/>
    <w:locked/>
    <w:rsid w:val="00386470"/>
    <w:rPr>
      <w:rFonts w:ascii="Times New Roman" w:hAnsi="Times New Roman" w:cs="Times New Roman"/>
      <w:spacing w:val="0"/>
      <w:sz w:val="27"/>
      <w:szCs w:val="27"/>
    </w:rPr>
  </w:style>
  <w:style w:type="character" w:customStyle="1" w:styleId="11">
    <w:name w:val="Заголовок №1_"/>
    <w:basedOn w:val="DefaultParagraphFont"/>
    <w:link w:val="12"/>
    <w:uiPriority w:val="99"/>
    <w:locked/>
    <w:rsid w:val="00386470"/>
    <w:rPr>
      <w:rFonts w:ascii="Times New Roman" w:hAnsi="Times New Roman" w:cs="Times New Roman"/>
      <w:spacing w:val="0"/>
      <w:sz w:val="27"/>
      <w:szCs w:val="27"/>
    </w:rPr>
  </w:style>
  <w:style w:type="character" w:customStyle="1" w:styleId="31pt">
    <w:name w:val="Основной текст (3) + Интервал 1 pt"/>
    <w:basedOn w:val="30"/>
    <w:uiPriority w:val="99"/>
    <w:rsid w:val="00386470"/>
    <w:rPr>
      <w:spacing w:val="20"/>
    </w:rPr>
  </w:style>
  <w:style w:type="paragraph" w:customStyle="1" w:styleId="1">
    <w:name w:val="Подпись к картинке1"/>
    <w:basedOn w:val="Normal"/>
    <w:link w:val="a"/>
    <w:uiPriority w:val="99"/>
    <w:rsid w:val="00386470"/>
    <w:pPr>
      <w:shd w:val="clear" w:color="auto" w:fill="FFFFFF"/>
      <w:spacing w:line="245" w:lineRule="exact"/>
      <w:jc w:val="both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1">
    <w:name w:val="Основной текст (2)1"/>
    <w:basedOn w:val="Normal"/>
    <w:link w:val="20"/>
    <w:uiPriority w:val="99"/>
    <w:rsid w:val="00386470"/>
    <w:pPr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10">
    <w:name w:val="Заголовок №21"/>
    <w:basedOn w:val="Normal"/>
    <w:link w:val="26"/>
    <w:uiPriority w:val="99"/>
    <w:rsid w:val="00386470"/>
    <w:pPr>
      <w:shd w:val="clear" w:color="auto" w:fill="FFFFFF"/>
      <w:spacing w:line="274" w:lineRule="exact"/>
      <w:jc w:val="center"/>
      <w:outlineLvl w:val="1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4">
    <w:name w:val="Основной текст4"/>
    <w:basedOn w:val="Normal"/>
    <w:link w:val="a1"/>
    <w:uiPriority w:val="99"/>
    <w:rsid w:val="00386470"/>
    <w:pPr>
      <w:shd w:val="clear" w:color="auto" w:fill="FFFFFF"/>
      <w:spacing w:line="278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Normal"/>
    <w:link w:val="30"/>
    <w:uiPriority w:val="99"/>
    <w:rsid w:val="00386470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12">
    <w:name w:val="Заголовок №1"/>
    <w:basedOn w:val="Normal"/>
    <w:link w:val="11"/>
    <w:uiPriority w:val="99"/>
    <w:rsid w:val="00386470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NoSpacing">
    <w:name w:val="No Spacing"/>
    <w:uiPriority w:val="99"/>
    <w:qFormat/>
    <w:rsid w:val="0000428F"/>
    <w:rPr>
      <w:rFonts w:ascii="Calibri" w:hAnsi="Calibri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B453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4</Pages>
  <Words>960</Words>
  <Characters>5474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Светлана</cp:lastModifiedBy>
  <cp:revision>12</cp:revision>
  <cp:lastPrinted>2017-10-15T12:09:00Z</cp:lastPrinted>
  <dcterms:created xsi:type="dcterms:W3CDTF">2017-10-14T20:06:00Z</dcterms:created>
  <dcterms:modified xsi:type="dcterms:W3CDTF">2020-02-05T09:24:00Z</dcterms:modified>
</cp:coreProperties>
</file>